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BE5F" w14:textId="77777777" w:rsidR="00697DEF" w:rsidRDefault="00697DEF" w:rsidP="0069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Bolesławiec dnia……………….</w:t>
      </w:r>
    </w:p>
    <w:p w14:paraId="29660CFE" w14:textId="77777777" w:rsidR="009828B7" w:rsidRPr="00E27EFB" w:rsidRDefault="009828B7" w:rsidP="007C4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9828B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r w:rsidRPr="009828B7">
        <w:rPr>
          <w:rFonts w:ascii="Times New Roman" w:eastAsia="Times New Roman" w:hAnsi="Times New Roman" w:cs="Times New Roman"/>
          <w:sz w:val="24"/>
          <w:szCs w:val="24"/>
        </w:rPr>
        <w:br/>
      </w:r>
      <w:r w:rsidR="007C4246"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(imię i nazwisko / nazwa firmy)</w:t>
      </w:r>
      <w:r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br/>
      </w:r>
      <w:r w:rsidR="00990E15" w:rsidRPr="009828B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r w:rsidR="00990E15" w:rsidRPr="009828B7">
        <w:rPr>
          <w:rFonts w:ascii="Times New Roman" w:eastAsia="Times New Roman" w:hAnsi="Times New Roman" w:cs="Times New Roman"/>
          <w:sz w:val="24"/>
          <w:szCs w:val="24"/>
        </w:rPr>
        <w:br/>
      </w:r>
      <w:r w:rsidR="00990E15"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(adres)</w:t>
      </w:r>
      <w:r w:rsidR="00990E15"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br/>
      </w:r>
      <w:r w:rsidR="00990E15" w:rsidRPr="009828B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r w:rsidR="00990E15" w:rsidRPr="009828B7">
        <w:rPr>
          <w:rFonts w:ascii="Times New Roman" w:eastAsia="Times New Roman" w:hAnsi="Times New Roman" w:cs="Times New Roman"/>
          <w:sz w:val="24"/>
          <w:szCs w:val="24"/>
        </w:rPr>
        <w:br/>
      </w:r>
      <w:r w:rsidR="00990E15"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(adres)</w:t>
      </w:r>
      <w:r w:rsidR="00990E15">
        <w:rPr>
          <w:rFonts w:ascii="Times New Roman" w:eastAsia="Times New Roman" w:hAnsi="Times New Roman" w:cs="Times New Roman"/>
          <w:sz w:val="24"/>
          <w:szCs w:val="24"/>
        </w:rPr>
        <w:br/>
        <w:t>………………………………………</w:t>
      </w:r>
      <w:r w:rsidR="00990E15">
        <w:rPr>
          <w:rFonts w:ascii="Times New Roman" w:eastAsia="Times New Roman" w:hAnsi="Times New Roman" w:cs="Times New Roman"/>
          <w:sz w:val="24"/>
          <w:szCs w:val="24"/>
        </w:rPr>
        <w:br/>
      </w:r>
      <w:r w:rsidR="00990E15"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(NIP / PESEL</w:t>
      </w:r>
      <w:r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="007C4246">
        <w:rPr>
          <w:rFonts w:ascii="Times New Roman" w:eastAsia="Times New Roman" w:hAnsi="Times New Roman" w:cs="Times New Roman"/>
          <w:sz w:val="24"/>
          <w:szCs w:val="24"/>
        </w:rPr>
        <w:br/>
      </w:r>
      <w:r w:rsidR="00E27EF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r w:rsidR="00E27EFB">
        <w:rPr>
          <w:rFonts w:ascii="Times New Roman" w:eastAsia="Times New Roman" w:hAnsi="Times New Roman" w:cs="Times New Roman"/>
          <w:sz w:val="24"/>
          <w:szCs w:val="24"/>
        </w:rPr>
        <w:br/>
      </w:r>
      <w:r w:rsidR="00E27EFB"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(telefon</w:t>
      </w:r>
      <w:r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14:paraId="4B0D34E1" w14:textId="77777777" w:rsidR="00697DEF" w:rsidRPr="00FF3844" w:rsidRDefault="00E27EFB" w:rsidP="00FF3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27E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(e-mail)</w:t>
      </w:r>
    </w:p>
    <w:p w14:paraId="54B275F3" w14:textId="77777777" w:rsidR="006C7E7B" w:rsidRPr="00697DEF" w:rsidRDefault="003B477F" w:rsidP="004A1A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WNIOSEK</w:t>
      </w:r>
    </w:p>
    <w:p w14:paraId="5D63DFCA" w14:textId="77777777" w:rsidR="006870AD" w:rsidRPr="004A1A7A" w:rsidRDefault="004C7E83" w:rsidP="004A1A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AD3">
        <w:rPr>
          <w:rFonts w:ascii="Times New Roman" w:hAnsi="Times New Roman" w:cs="Times New Roman"/>
          <w:sz w:val="24"/>
          <w:szCs w:val="24"/>
        </w:rPr>
        <w:t>Zgodnie</w:t>
      </w:r>
      <w:r w:rsidR="002E4228" w:rsidRPr="00825AD3">
        <w:rPr>
          <w:rFonts w:ascii="Times New Roman" w:hAnsi="Times New Roman" w:cs="Times New Roman"/>
          <w:sz w:val="24"/>
          <w:szCs w:val="24"/>
        </w:rPr>
        <w:t xml:space="preserve"> z regulaminem utrzymania porządku i czystości na terenie miasta Bolesławiec </w:t>
      </w:r>
      <w:r w:rsidR="009D0628" w:rsidRPr="00825AD3">
        <w:rPr>
          <w:rFonts w:ascii="Times New Roman" w:hAnsi="Times New Roman" w:cs="Times New Roman"/>
          <w:sz w:val="24"/>
          <w:szCs w:val="24"/>
        </w:rPr>
        <w:t xml:space="preserve">– Uchwała Nr XXIII/267/2020 Rady Miasta Bolesławiec </w:t>
      </w:r>
      <w:r w:rsidR="003B477F">
        <w:rPr>
          <w:rFonts w:ascii="Times New Roman" w:hAnsi="Times New Roman" w:cs="Times New Roman"/>
          <w:sz w:val="24"/>
          <w:szCs w:val="24"/>
        </w:rPr>
        <w:t xml:space="preserve">z dnia 28 października 2020 r. </w:t>
      </w:r>
      <w:r w:rsidR="00B80D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52929">
        <w:rPr>
          <w:rFonts w:ascii="Times New Roman" w:hAnsi="Times New Roman" w:cs="Times New Roman"/>
          <w:sz w:val="24"/>
          <w:szCs w:val="24"/>
        </w:rPr>
        <w:t xml:space="preserve"> </w:t>
      </w:r>
      <w:r w:rsidR="00B80D9D">
        <w:rPr>
          <w:rFonts w:ascii="Times New Roman" w:hAnsi="Times New Roman" w:cs="Times New Roman"/>
          <w:sz w:val="24"/>
          <w:szCs w:val="24"/>
        </w:rPr>
        <w:t xml:space="preserve"> </w:t>
      </w:r>
      <w:r w:rsidR="00B52929">
        <w:rPr>
          <w:rFonts w:ascii="Times New Roman" w:hAnsi="Times New Roman" w:cs="Times New Roman"/>
          <w:sz w:val="24"/>
          <w:szCs w:val="24"/>
        </w:rPr>
        <w:t xml:space="preserve">      </w:t>
      </w:r>
      <w:r w:rsidR="00F07DF1">
        <w:rPr>
          <w:rFonts w:ascii="Times New Roman" w:hAnsi="Times New Roman" w:cs="Times New Roman"/>
          <w:sz w:val="24"/>
          <w:szCs w:val="24"/>
        </w:rPr>
        <w:t>i obowiązkiem</w:t>
      </w:r>
      <w:r w:rsidR="003B477F">
        <w:rPr>
          <w:rFonts w:ascii="Times New Roman" w:hAnsi="Times New Roman" w:cs="Times New Roman"/>
          <w:sz w:val="24"/>
          <w:szCs w:val="24"/>
        </w:rPr>
        <w:t xml:space="preserve"> segregacji </w:t>
      </w:r>
      <w:r w:rsidR="00B80D9D">
        <w:rPr>
          <w:rFonts w:ascii="Times New Roman" w:hAnsi="Times New Roman" w:cs="Times New Roman"/>
          <w:sz w:val="24"/>
          <w:szCs w:val="24"/>
        </w:rPr>
        <w:t xml:space="preserve">odpadów na pięć frakcji </w:t>
      </w:r>
      <w:r w:rsidR="009D0628" w:rsidRPr="00825AD3">
        <w:rPr>
          <w:rFonts w:ascii="Times New Roman" w:hAnsi="Times New Roman" w:cs="Times New Roman"/>
          <w:sz w:val="24"/>
          <w:szCs w:val="24"/>
        </w:rPr>
        <w:t xml:space="preserve">zwracam się z prośbą o zawarcie umowy </w:t>
      </w:r>
      <w:r w:rsidR="00F07DF1">
        <w:rPr>
          <w:rFonts w:ascii="Times New Roman" w:hAnsi="Times New Roman" w:cs="Times New Roman"/>
          <w:sz w:val="24"/>
          <w:szCs w:val="24"/>
        </w:rPr>
        <w:t xml:space="preserve">   </w:t>
      </w:r>
      <w:r w:rsidR="00B52929">
        <w:rPr>
          <w:rFonts w:ascii="Times New Roman" w:hAnsi="Times New Roman" w:cs="Times New Roman"/>
          <w:sz w:val="24"/>
          <w:szCs w:val="24"/>
        </w:rPr>
        <w:t xml:space="preserve">     </w:t>
      </w:r>
      <w:r w:rsidR="009D0628" w:rsidRPr="00825AD3">
        <w:rPr>
          <w:rFonts w:ascii="Times New Roman" w:hAnsi="Times New Roman" w:cs="Times New Roman"/>
          <w:sz w:val="24"/>
          <w:szCs w:val="24"/>
        </w:rPr>
        <w:t xml:space="preserve">z Miejskim Zakładem Gospodarki Komunalnej na </w:t>
      </w:r>
      <w:r w:rsidR="00B80D9D">
        <w:rPr>
          <w:rFonts w:ascii="Times New Roman" w:hAnsi="Times New Roman" w:cs="Times New Roman"/>
          <w:sz w:val="24"/>
          <w:szCs w:val="24"/>
        </w:rPr>
        <w:t xml:space="preserve">wynajem pojemników, </w:t>
      </w:r>
      <w:r w:rsidR="009D0628" w:rsidRPr="00825AD3">
        <w:rPr>
          <w:rFonts w:ascii="Times New Roman" w:hAnsi="Times New Roman" w:cs="Times New Roman"/>
          <w:sz w:val="24"/>
          <w:szCs w:val="24"/>
        </w:rPr>
        <w:t xml:space="preserve">odbiór </w:t>
      </w:r>
      <w:r w:rsidR="00B80D9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52929">
        <w:rPr>
          <w:rFonts w:ascii="Times New Roman" w:hAnsi="Times New Roman" w:cs="Times New Roman"/>
          <w:sz w:val="24"/>
          <w:szCs w:val="24"/>
        </w:rPr>
        <w:t xml:space="preserve">       </w:t>
      </w:r>
      <w:r w:rsidR="009D0628" w:rsidRPr="00825AD3">
        <w:rPr>
          <w:rFonts w:ascii="Times New Roman" w:hAnsi="Times New Roman" w:cs="Times New Roman"/>
          <w:sz w:val="24"/>
          <w:szCs w:val="24"/>
        </w:rPr>
        <w:t>i zagospodarowanie odpadów komunalnych: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276"/>
        <w:gridCol w:w="1276"/>
        <w:gridCol w:w="1417"/>
        <w:gridCol w:w="1134"/>
        <w:gridCol w:w="1701"/>
      </w:tblGrid>
      <w:tr w:rsidR="00D7035C" w14:paraId="62B89C51" w14:textId="77777777" w:rsidTr="00D7035C">
        <w:trPr>
          <w:trHeight w:val="675"/>
        </w:trPr>
        <w:tc>
          <w:tcPr>
            <w:tcW w:w="709" w:type="dxa"/>
            <w:vMerge w:val="restart"/>
          </w:tcPr>
          <w:p w14:paraId="5B8D3387" w14:textId="77777777" w:rsidR="00D7035C" w:rsidRPr="00DE0576" w:rsidRDefault="00D7035C" w:rsidP="00D7035C">
            <w:pPr>
              <w:spacing w:line="480" w:lineRule="auto"/>
              <w:ind w:righ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DE0576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14:paraId="52FEB881" w14:textId="77777777" w:rsidR="00D7035C" w:rsidRPr="00DE0576" w:rsidRDefault="00D7035C" w:rsidP="00C462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Rodzaj odpadu </w:t>
            </w:r>
          </w:p>
        </w:tc>
        <w:tc>
          <w:tcPr>
            <w:tcW w:w="1276" w:type="dxa"/>
            <w:vMerge w:val="restart"/>
          </w:tcPr>
          <w:p w14:paraId="48CDD33B" w14:textId="77777777" w:rsidR="00D7035C" w:rsidRDefault="00D7035C" w:rsidP="00BB1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035C">
              <w:rPr>
                <w:rFonts w:ascii="Times New Roman" w:hAnsi="Times New Roman" w:cs="Times New Roman"/>
                <w:b/>
              </w:rPr>
              <w:t xml:space="preserve">Pojemność </w:t>
            </w:r>
          </w:p>
          <w:p w14:paraId="386EE6C5" w14:textId="77777777" w:rsidR="00D7035C" w:rsidRDefault="00D7035C" w:rsidP="00BB12D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F90D60" w14:textId="1B2D6B02" w:rsidR="00D7035C" w:rsidRPr="00D7035C" w:rsidRDefault="00D7035C" w:rsidP="00BB1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035C">
              <w:rPr>
                <w:rFonts w:ascii="Times New Roman" w:hAnsi="Times New Roman" w:cs="Times New Roman"/>
                <w:b/>
              </w:rPr>
              <w:t>pojemnika</w:t>
            </w:r>
          </w:p>
        </w:tc>
        <w:tc>
          <w:tcPr>
            <w:tcW w:w="1276" w:type="dxa"/>
            <w:vMerge w:val="restart"/>
          </w:tcPr>
          <w:p w14:paraId="0D3EF7AA" w14:textId="77777777" w:rsidR="00D7035C" w:rsidRDefault="00D7035C" w:rsidP="00FF76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035C">
              <w:rPr>
                <w:rFonts w:ascii="Times New Roman" w:hAnsi="Times New Roman" w:cs="Times New Roman"/>
                <w:b/>
              </w:rPr>
              <w:t xml:space="preserve">Pojemność </w:t>
            </w:r>
          </w:p>
          <w:p w14:paraId="4C9B6C6B" w14:textId="77777777" w:rsidR="00D7035C" w:rsidRDefault="00D7035C" w:rsidP="00FF762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0284A1" w14:textId="190E4236" w:rsidR="00D7035C" w:rsidRPr="00D7035C" w:rsidRDefault="00492CFC" w:rsidP="00FF76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035C">
              <w:rPr>
                <w:rFonts w:ascii="Times New Roman" w:hAnsi="Times New Roman" w:cs="Times New Roman"/>
                <w:b/>
              </w:rPr>
              <w:t>W</w:t>
            </w:r>
            <w:r w:rsidR="00D7035C" w:rsidRPr="00D7035C">
              <w:rPr>
                <w:rFonts w:ascii="Times New Roman" w:hAnsi="Times New Roman" w:cs="Times New Roman"/>
                <w:b/>
              </w:rPr>
              <w:t>orka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92CFC">
              <w:rPr>
                <w:rFonts w:ascii="Times New Roman" w:hAnsi="Times New Roman" w:cs="Times New Roman"/>
                <w:b/>
                <w:color w:val="FF0000"/>
              </w:rPr>
              <w:t>*</w:t>
            </w:r>
          </w:p>
        </w:tc>
        <w:tc>
          <w:tcPr>
            <w:tcW w:w="2551" w:type="dxa"/>
            <w:gridSpan w:val="2"/>
          </w:tcPr>
          <w:p w14:paraId="5E148478" w14:textId="342B2206" w:rsidR="00D7035C" w:rsidRPr="00DE0576" w:rsidRDefault="00D7035C" w:rsidP="00D70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Ilość</w:t>
            </w:r>
          </w:p>
        </w:tc>
        <w:tc>
          <w:tcPr>
            <w:tcW w:w="1701" w:type="dxa"/>
            <w:vMerge w:val="restart"/>
          </w:tcPr>
          <w:p w14:paraId="542ADF29" w14:textId="77777777" w:rsidR="00D7035C" w:rsidRDefault="00D7035C" w:rsidP="00825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Częstotliwość odbioru odpadów</w:t>
            </w:r>
          </w:p>
          <w:p w14:paraId="0BC0137F" w14:textId="77777777" w:rsidR="00D7035C" w:rsidRPr="00DE0576" w:rsidRDefault="00D7035C" w:rsidP="00825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miesiącu</w:t>
            </w:r>
          </w:p>
        </w:tc>
      </w:tr>
      <w:tr w:rsidR="00D7035C" w14:paraId="15C6587D" w14:textId="77777777" w:rsidTr="00D7035C">
        <w:trPr>
          <w:trHeight w:val="261"/>
        </w:trPr>
        <w:tc>
          <w:tcPr>
            <w:tcW w:w="709" w:type="dxa"/>
            <w:vMerge/>
          </w:tcPr>
          <w:p w14:paraId="241B2431" w14:textId="77777777" w:rsidR="00D7035C" w:rsidRDefault="00D7035C" w:rsidP="00D7035C">
            <w:pPr>
              <w:spacing w:line="480" w:lineRule="auto"/>
              <w:ind w:righ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048384E" w14:textId="77777777" w:rsidR="00D7035C" w:rsidRDefault="00D7035C" w:rsidP="00C462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DA4CD45" w14:textId="77777777" w:rsidR="00D7035C" w:rsidRDefault="00D7035C" w:rsidP="00BB1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63AE1A" w14:textId="77777777" w:rsidR="00D7035C" w:rsidRDefault="00D7035C" w:rsidP="00FF7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9A80D2" w14:textId="531B0F1E" w:rsidR="00D7035C" w:rsidRDefault="00D7035C" w:rsidP="00FF7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35C">
              <w:rPr>
                <w:rFonts w:ascii="Times New Roman" w:hAnsi="Times New Roman" w:cs="Times New Roman"/>
                <w:b/>
                <w:sz w:val="20"/>
                <w:szCs w:val="20"/>
              </w:rPr>
              <w:t>Pojemników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</w:tcPr>
          <w:p w14:paraId="591AF3B6" w14:textId="3F9F400C" w:rsidR="00D7035C" w:rsidRDefault="00492CFC" w:rsidP="00FF7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D7035C">
              <w:rPr>
                <w:rFonts w:ascii="Times New Roman" w:hAnsi="Times New Roman" w:cs="Times New Roman"/>
                <w:b/>
                <w:sz w:val="24"/>
                <w:szCs w:val="24"/>
              </w:rPr>
              <w:t>orków</w:t>
            </w:r>
            <w:r w:rsidRPr="00492C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</w:tcPr>
          <w:p w14:paraId="7A0465E7" w14:textId="77777777" w:rsidR="00D7035C" w:rsidRDefault="00D7035C" w:rsidP="00825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6380" w14:paraId="08BC6C9B" w14:textId="77777777" w:rsidTr="00D7035C">
        <w:trPr>
          <w:trHeight w:val="300"/>
        </w:trPr>
        <w:tc>
          <w:tcPr>
            <w:tcW w:w="709" w:type="dxa"/>
          </w:tcPr>
          <w:p w14:paraId="5F51BD92" w14:textId="77777777" w:rsidR="00156380" w:rsidRPr="008313E1" w:rsidRDefault="00156380" w:rsidP="00D7035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E26453" w14:textId="77777777" w:rsidR="00156380" w:rsidRPr="00C462E3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Papier</w:t>
            </w:r>
          </w:p>
        </w:tc>
        <w:tc>
          <w:tcPr>
            <w:tcW w:w="1276" w:type="dxa"/>
          </w:tcPr>
          <w:p w14:paraId="512FBFA2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F57680" w14:textId="77777777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9A6156" w14:textId="77777777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D790E1" w14:textId="0CB0D2F9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DDD835" w14:textId="77777777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380" w14:paraId="1B7F2E11" w14:textId="77777777" w:rsidTr="00D7035C">
        <w:trPr>
          <w:trHeight w:val="300"/>
        </w:trPr>
        <w:tc>
          <w:tcPr>
            <w:tcW w:w="709" w:type="dxa"/>
          </w:tcPr>
          <w:p w14:paraId="3F9F39D2" w14:textId="77777777" w:rsidR="00156380" w:rsidRPr="008313E1" w:rsidRDefault="00156380" w:rsidP="00D7035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79FA04" w14:textId="77777777" w:rsidR="00156380" w:rsidRPr="00C462E3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Szkło</w:t>
            </w:r>
          </w:p>
        </w:tc>
        <w:tc>
          <w:tcPr>
            <w:tcW w:w="1276" w:type="dxa"/>
          </w:tcPr>
          <w:p w14:paraId="1479454C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D29D20" w14:textId="77777777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4A411E" w14:textId="77777777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641FEC" w14:textId="6FD624AF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2953C3" w14:textId="77777777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380" w14:paraId="5A911271" w14:textId="77777777" w:rsidTr="00D7035C">
        <w:trPr>
          <w:trHeight w:val="300"/>
        </w:trPr>
        <w:tc>
          <w:tcPr>
            <w:tcW w:w="709" w:type="dxa"/>
          </w:tcPr>
          <w:p w14:paraId="79170DED" w14:textId="77777777" w:rsidR="00156380" w:rsidRPr="008313E1" w:rsidRDefault="00156380" w:rsidP="00D7035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7E2F71" w14:textId="77777777" w:rsidR="00156380" w:rsidRPr="00C462E3" w:rsidRDefault="00156380" w:rsidP="00B5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Metale i tworzywa sztuczne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odpady wielomateriałowe.</w:t>
            </w:r>
          </w:p>
        </w:tc>
        <w:tc>
          <w:tcPr>
            <w:tcW w:w="1276" w:type="dxa"/>
          </w:tcPr>
          <w:p w14:paraId="77EEBCB7" w14:textId="77777777" w:rsidR="00156380" w:rsidRDefault="00156380" w:rsidP="00B52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EB265C" w14:textId="77777777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267EAA" w14:textId="77777777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CAC14D" w14:textId="0862C4D9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667486" w14:textId="77777777" w:rsidR="00156380" w:rsidRDefault="00156380" w:rsidP="00B529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380" w14:paraId="0313E6E6" w14:textId="77777777" w:rsidTr="00D7035C">
        <w:trPr>
          <w:trHeight w:val="300"/>
        </w:trPr>
        <w:tc>
          <w:tcPr>
            <w:tcW w:w="709" w:type="dxa"/>
          </w:tcPr>
          <w:p w14:paraId="0A7D6A1F" w14:textId="77777777" w:rsidR="00156380" w:rsidRPr="008313E1" w:rsidRDefault="00156380" w:rsidP="00D7035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5CDE6A" w14:textId="77777777" w:rsidR="00156380" w:rsidRPr="00C462E3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Bioodpady</w:t>
            </w:r>
          </w:p>
        </w:tc>
        <w:tc>
          <w:tcPr>
            <w:tcW w:w="1276" w:type="dxa"/>
          </w:tcPr>
          <w:p w14:paraId="6DCD2FFE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AAA8C2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F9EF6B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718E8" w14:textId="138E1CF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38360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380" w14:paraId="701EBAE8" w14:textId="77777777" w:rsidTr="00D7035C">
        <w:trPr>
          <w:trHeight w:val="300"/>
        </w:trPr>
        <w:tc>
          <w:tcPr>
            <w:tcW w:w="709" w:type="dxa"/>
          </w:tcPr>
          <w:p w14:paraId="2D8DC40C" w14:textId="77777777" w:rsidR="00156380" w:rsidRPr="008313E1" w:rsidRDefault="00156380" w:rsidP="00D7035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2A6C692" w14:textId="77777777" w:rsidR="00156380" w:rsidRPr="00C462E3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Pozostałe po segregacji</w:t>
            </w:r>
          </w:p>
        </w:tc>
        <w:tc>
          <w:tcPr>
            <w:tcW w:w="1276" w:type="dxa"/>
          </w:tcPr>
          <w:p w14:paraId="431CA116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546A50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75FD95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5C9EDC" w14:textId="7F1B3966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473DE8" w14:textId="77777777" w:rsidR="00156380" w:rsidRDefault="00156380" w:rsidP="00B529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F53703" w14:textId="584E4ADB" w:rsidR="009828B7" w:rsidRPr="00492CFC" w:rsidRDefault="00492CFC" w:rsidP="00492CFC">
      <w:pPr>
        <w:suppressAutoHyphens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492CFC">
        <w:rPr>
          <w:rFonts w:ascii="Times New Roman" w:hAnsi="Times New Roman" w:cs="Times New Roman"/>
          <w:i/>
          <w:iCs/>
          <w:color w:val="FF0000"/>
          <w:sz w:val="24"/>
          <w:szCs w:val="24"/>
        </w:rPr>
        <w:t>*</w:t>
      </w:r>
      <w:r w:rsidRPr="00492CF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zawarcie umowy na odbieranie odpadów w workach jest </w:t>
      </w:r>
      <w:r w:rsidR="00664C85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dopuszczalne</w:t>
      </w:r>
      <w:r w:rsidRPr="00492CF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tylko w sytuacji kiedy nie ma możliwości posadowienia pojemnika</w:t>
      </w:r>
      <w:r w:rsidR="00F12E7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. Kolory worków muszą być zgodne     </w:t>
      </w:r>
      <w:r w:rsidR="00B667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                 </w:t>
      </w:r>
      <w:r w:rsidR="00F12E7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    z zapisami w Regulaminie utrzymania czystości i porządku na terenie Bolesławca.</w:t>
      </w:r>
    </w:p>
    <w:p w14:paraId="1B78E342" w14:textId="77777777" w:rsidR="00492CFC" w:rsidRPr="00492CFC" w:rsidRDefault="00492CFC" w:rsidP="00492CFC">
      <w:pPr>
        <w:suppressAutoHyphens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0B4C5B1D" w14:textId="77777777" w:rsidR="004A1A7A" w:rsidRDefault="004A1A7A" w:rsidP="004A1A7A">
      <w:pPr>
        <w:suppressAutoHyphens/>
        <w:spacing w:after="0" w:line="36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prowadzenia działalności (lokalizacja pojemników)</w:t>
      </w:r>
    </w:p>
    <w:p w14:paraId="0B502607" w14:textId="77777777" w:rsidR="004A1A7A" w:rsidRDefault="004A1A7A" w:rsidP="004A1A7A">
      <w:pPr>
        <w:suppressAutoHyphens/>
        <w:spacing w:after="0" w:line="36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…………………………………………………………………………………………….</w:t>
      </w:r>
    </w:p>
    <w:p w14:paraId="6456C728" w14:textId="77777777" w:rsidR="004A1A7A" w:rsidRPr="004A1A7A" w:rsidRDefault="004A1A7A" w:rsidP="004A1A7A">
      <w:pPr>
        <w:suppressAutoHyphens/>
        <w:spacing w:after="0" w:line="36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Osoba reprezentująca firmę: …………………………………………………………...</w:t>
      </w:r>
    </w:p>
    <w:p w14:paraId="0FD43C65" w14:textId="77777777" w:rsidR="004A1A7A" w:rsidRDefault="004A1A7A" w:rsidP="00CA5D4B">
      <w:pPr>
        <w:suppressAutoHyphens/>
        <w:spacing w:after="0" w:line="360" w:lineRule="auto"/>
        <w:ind w:right="40"/>
        <w:jc w:val="both"/>
        <w:rPr>
          <w:rFonts w:ascii="Times New Roman" w:hAnsi="Times New Roman" w:cs="Times New Roman"/>
          <w:sz w:val="16"/>
          <w:szCs w:val="16"/>
        </w:rPr>
      </w:pPr>
    </w:p>
    <w:p w14:paraId="5C1D962D" w14:textId="77777777" w:rsidR="00CA5D4B" w:rsidRPr="004A1A7A" w:rsidRDefault="00CA5D4B" w:rsidP="00CA5D4B">
      <w:pPr>
        <w:suppressAutoHyphens/>
        <w:spacing w:after="0" w:line="360" w:lineRule="auto"/>
        <w:ind w:right="40"/>
        <w:jc w:val="both"/>
        <w:rPr>
          <w:sz w:val="16"/>
          <w:szCs w:val="16"/>
        </w:rPr>
      </w:pPr>
      <w:r w:rsidRPr="004A1A7A">
        <w:rPr>
          <w:rFonts w:ascii="Times New Roman" w:hAnsi="Times New Roman" w:cs="Times New Roman"/>
          <w:sz w:val="16"/>
          <w:szCs w:val="16"/>
        </w:rPr>
        <w:t xml:space="preserve">Administratorem Państwa danych osobowych jest MZGK Sp. z o.o. w Bolesławcu. </w:t>
      </w:r>
      <w:r w:rsidRPr="004A1A7A">
        <w:rPr>
          <w:rFonts w:ascii="Times New Roman" w:hAnsi="Times New Roman" w:cs="Times New Roman"/>
          <w:sz w:val="16"/>
          <w:szCs w:val="16"/>
        </w:rPr>
        <w:br/>
        <w:t xml:space="preserve">Zgodnie z art. 13 ust.1 i 2 Rozporządzenia Parlamentu Europejskiego i Rady (UE) 2016/679 </w:t>
      </w:r>
      <w:r w:rsidR="00B52929" w:rsidRPr="004A1A7A">
        <w:rPr>
          <w:rFonts w:ascii="Times New Roman" w:hAnsi="Times New Roman" w:cs="Times New Roman"/>
          <w:sz w:val="16"/>
          <w:szCs w:val="16"/>
        </w:rPr>
        <w:t xml:space="preserve">   </w:t>
      </w:r>
      <w:r w:rsidRPr="004A1A7A">
        <w:rPr>
          <w:rFonts w:ascii="Times New Roman" w:hAnsi="Times New Roman" w:cs="Times New Roman"/>
          <w:sz w:val="16"/>
          <w:szCs w:val="16"/>
        </w:rPr>
        <w:t>z dnia 27.04.2016 r. każdy Klient ma prawo wglądu do swoich danych, ich poprawiania, zarządzania, zaprzestania przetwarzania oraz żądania ic</w:t>
      </w:r>
      <w:r w:rsidR="00841DB0" w:rsidRPr="004A1A7A">
        <w:rPr>
          <w:rFonts w:ascii="Times New Roman" w:hAnsi="Times New Roman" w:cs="Times New Roman"/>
          <w:sz w:val="16"/>
          <w:szCs w:val="16"/>
        </w:rPr>
        <w:t xml:space="preserve">h usunięcia. </w:t>
      </w:r>
      <w:r w:rsidR="00841DB0" w:rsidRPr="004A1A7A">
        <w:rPr>
          <w:rFonts w:ascii="Times New Roman" w:hAnsi="Times New Roman" w:cs="Times New Roman"/>
          <w:sz w:val="16"/>
          <w:szCs w:val="16"/>
        </w:rPr>
        <w:br/>
        <w:t>Częścią niniejszego</w:t>
      </w:r>
      <w:r w:rsidRPr="004A1A7A">
        <w:rPr>
          <w:rFonts w:ascii="Times New Roman" w:hAnsi="Times New Roman" w:cs="Times New Roman"/>
          <w:sz w:val="16"/>
          <w:szCs w:val="16"/>
        </w:rPr>
        <w:t xml:space="preserve"> wniosku</w:t>
      </w:r>
      <w:r w:rsidR="00990E15" w:rsidRPr="004A1A7A">
        <w:rPr>
          <w:rFonts w:ascii="Times New Roman" w:hAnsi="Times New Roman" w:cs="Times New Roman"/>
          <w:sz w:val="16"/>
          <w:szCs w:val="16"/>
        </w:rPr>
        <w:t xml:space="preserve"> jest Klauzula informacyjna podpisana przez Klienta.</w:t>
      </w:r>
    </w:p>
    <w:p w14:paraId="72E57120" w14:textId="77777777" w:rsidR="00460C0C" w:rsidRDefault="00460C0C" w:rsidP="00BB1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1DE12" w14:textId="77777777" w:rsidR="00460C0C" w:rsidRDefault="00B80D9D" w:rsidP="00BB1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…………………………..</w:t>
      </w:r>
    </w:p>
    <w:p w14:paraId="7F2145B5" w14:textId="77777777" w:rsidR="00F75BAD" w:rsidRPr="00927BDC" w:rsidRDefault="00B80D9D" w:rsidP="00927B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Podpis</w:t>
      </w:r>
    </w:p>
    <w:sectPr w:rsidR="00F75BAD" w:rsidRPr="00927BDC" w:rsidSect="00F12E76">
      <w:pgSz w:w="11907" w:h="16839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E660A"/>
    <w:multiLevelType w:val="hybridMultilevel"/>
    <w:tmpl w:val="D9344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78BB"/>
    <w:multiLevelType w:val="hybridMultilevel"/>
    <w:tmpl w:val="57500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84A0B"/>
    <w:multiLevelType w:val="hybridMultilevel"/>
    <w:tmpl w:val="A776F4A6"/>
    <w:lvl w:ilvl="0" w:tplc="3A58B4C6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705F1"/>
    <w:multiLevelType w:val="hybridMultilevel"/>
    <w:tmpl w:val="8FD09890"/>
    <w:lvl w:ilvl="0" w:tplc="898E7A6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E01D6"/>
    <w:multiLevelType w:val="hybridMultilevel"/>
    <w:tmpl w:val="2E5CD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855D3"/>
    <w:multiLevelType w:val="hybridMultilevel"/>
    <w:tmpl w:val="7FAC6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B1869"/>
    <w:multiLevelType w:val="hybridMultilevel"/>
    <w:tmpl w:val="D9344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F79C5"/>
    <w:multiLevelType w:val="hybridMultilevel"/>
    <w:tmpl w:val="57500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D5845"/>
    <w:multiLevelType w:val="hybridMultilevel"/>
    <w:tmpl w:val="D9344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F1258"/>
    <w:multiLevelType w:val="hybridMultilevel"/>
    <w:tmpl w:val="ADAC4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7799C"/>
    <w:multiLevelType w:val="hybridMultilevel"/>
    <w:tmpl w:val="D08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B46CC"/>
    <w:multiLevelType w:val="hybridMultilevel"/>
    <w:tmpl w:val="7FAC6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00653"/>
    <w:multiLevelType w:val="hybridMultilevel"/>
    <w:tmpl w:val="D08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94FEF"/>
    <w:multiLevelType w:val="hybridMultilevel"/>
    <w:tmpl w:val="7FAC6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14118"/>
    <w:multiLevelType w:val="hybridMultilevel"/>
    <w:tmpl w:val="7FAC6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8083A"/>
    <w:multiLevelType w:val="hybridMultilevel"/>
    <w:tmpl w:val="D9344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704FB"/>
    <w:multiLevelType w:val="hybridMultilevel"/>
    <w:tmpl w:val="D08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2082D"/>
    <w:multiLevelType w:val="hybridMultilevel"/>
    <w:tmpl w:val="D9344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A5874"/>
    <w:multiLevelType w:val="hybridMultilevel"/>
    <w:tmpl w:val="9F1C836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D071217"/>
    <w:multiLevelType w:val="hybridMultilevel"/>
    <w:tmpl w:val="2E5CD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7288A"/>
    <w:multiLevelType w:val="hybridMultilevel"/>
    <w:tmpl w:val="D9344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11731"/>
    <w:multiLevelType w:val="hybridMultilevel"/>
    <w:tmpl w:val="D9344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842D5"/>
    <w:multiLevelType w:val="hybridMultilevel"/>
    <w:tmpl w:val="D9344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429E"/>
    <w:multiLevelType w:val="hybridMultilevel"/>
    <w:tmpl w:val="D9344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160959">
    <w:abstractNumId w:val="12"/>
  </w:num>
  <w:num w:numId="2" w16cid:durableId="1571693011">
    <w:abstractNumId w:val="9"/>
  </w:num>
  <w:num w:numId="3" w16cid:durableId="2076008239">
    <w:abstractNumId w:val="19"/>
  </w:num>
  <w:num w:numId="4" w16cid:durableId="1217090098">
    <w:abstractNumId w:val="10"/>
  </w:num>
  <w:num w:numId="5" w16cid:durableId="1530684449">
    <w:abstractNumId w:val="7"/>
  </w:num>
  <w:num w:numId="6" w16cid:durableId="817528288">
    <w:abstractNumId w:val="4"/>
  </w:num>
  <w:num w:numId="7" w16cid:durableId="1231505952">
    <w:abstractNumId w:val="17"/>
  </w:num>
  <w:num w:numId="8" w16cid:durableId="548760928">
    <w:abstractNumId w:val="1"/>
  </w:num>
  <w:num w:numId="9" w16cid:durableId="50809157">
    <w:abstractNumId w:val="8"/>
  </w:num>
  <w:num w:numId="10" w16cid:durableId="2098742489">
    <w:abstractNumId w:val="20"/>
  </w:num>
  <w:num w:numId="11" w16cid:durableId="1955671755">
    <w:abstractNumId w:val="23"/>
  </w:num>
  <w:num w:numId="12" w16cid:durableId="861090460">
    <w:abstractNumId w:val="0"/>
  </w:num>
  <w:num w:numId="13" w16cid:durableId="1678998134">
    <w:abstractNumId w:val="21"/>
  </w:num>
  <w:num w:numId="14" w16cid:durableId="91514020">
    <w:abstractNumId w:val="16"/>
  </w:num>
  <w:num w:numId="15" w16cid:durableId="1849977237">
    <w:abstractNumId w:val="14"/>
  </w:num>
  <w:num w:numId="16" w16cid:durableId="815992213">
    <w:abstractNumId w:val="15"/>
  </w:num>
  <w:num w:numId="17" w16cid:durableId="1624457318">
    <w:abstractNumId w:val="5"/>
  </w:num>
  <w:num w:numId="18" w16cid:durableId="604657412">
    <w:abstractNumId w:val="11"/>
  </w:num>
  <w:num w:numId="19" w16cid:durableId="1890653262">
    <w:abstractNumId w:val="13"/>
  </w:num>
  <w:num w:numId="20" w16cid:durableId="968247271">
    <w:abstractNumId w:val="22"/>
  </w:num>
  <w:num w:numId="21" w16cid:durableId="1950549078">
    <w:abstractNumId w:val="6"/>
  </w:num>
  <w:num w:numId="22" w16cid:durableId="4398409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6794702">
    <w:abstractNumId w:val="3"/>
  </w:num>
  <w:num w:numId="24" w16cid:durableId="549653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DF"/>
    <w:rsid w:val="000009F4"/>
    <w:rsid w:val="00035BBE"/>
    <w:rsid w:val="00041F5E"/>
    <w:rsid w:val="00042C2F"/>
    <w:rsid w:val="00043433"/>
    <w:rsid w:val="00044CFC"/>
    <w:rsid w:val="00050C6A"/>
    <w:rsid w:val="00050E64"/>
    <w:rsid w:val="000528A9"/>
    <w:rsid w:val="00077270"/>
    <w:rsid w:val="00080684"/>
    <w:rsid w:val="000856B5"/>
    <w:rsid w:val="000A5DC1"/>
    <w:rsid w:val="000C425A"/>
    <w:rsid w:val="000C4267"/>
    <w:rsid w:val="000D1F3D"/>
    <w:rsid w:val="000D73E9"/>
    <w:rsid w:val="000E190B"/>
    <w:rsid w:val="000F15F7"/>
    <w:rsid w:val="000F1BEA"/>
    <w:rsid w:val="000F4693"/>
    <w:rsid w:val="000F763F"/>
    <w:rsid w:val="00104042"/>
    <w:rsid w:val="00124089"/>
    <w:rsid w:val="001309A9"/>
    <w:rsid w:val="0013411A"/>
    <w:rsid w:val="00134565"/>
    <w:rsid w:val="00134E1F"/>
    <w:rsid w:val="00137E2E"/>
    <w:rsid w:val="00144BEF"/>
    <w:rsid w:val="001470FA"/>
    <w:rsid w:val="00154F11"/>
    <w:rsid w:val="00156380"/>
    <w:rsid w:val="00164FBA"/>
    <w:rsid w:val="001827A5"/>
    <w:rsid w:val="00183C9A"/>
    <w:rsid w:val="00195A82"/>
    <w:rsid w:val="001A5BB8"/>
    <w:rsid w:val="001C7D35"/>
    <w:rsid w:val="001D0BF5"/>
    <w:rsid w:val="001D4E16"/>
    <w:rsid w:val="001E0883"/>
    <w:rsid w:val="001E42AF"/>
    <w:rsid w:val="001F5C53"/>
    <w:rsid w:val="001F7AE8"/>
    <w:rsid w:val="002044A5"/>
    <w:rsid w:val="00211090"/>
    <w:rsid w:val="00213895"/>
    <w:rsid w:val="00220DA9"/>
    <w:rsid w:val="00224EF2"/>
    <w:rsid w:val="00241D73"/>
    <w:rsid w:val="002420CA"/>
    <w:rsid w:val="00247BEF"/>
    <w:rsid w:val="002633BD"/>
    <w:rsid w:val="002728BE"/>
    <w:rsid w:val="002808A9"/>
    <w:rsid w:val="00296F75"/>
    <w:rsid w:val="002B435A"/>
    <w:rsid w:val="002B7A6C"/>
    <w:rsid w:val="002C0D28"/>
    <w:rsid w:val="002C0FB0"/>
    <w:rsid w:val="002E0381"/>
    <w:rsid w:val="002E4228"/>
    <w:rsid w:val="002F1E65"/>
    <w:rsid w:val="0030259D"/>
    <w:rsid w:val="00304148"/>
    <w:rsid w:val="00307524"/>
    <w:rsid w:val="00315A6D"/>
    <w:rsid w:val="00342BDE"/>
    <w:rsid w:val="003460BD"/>
    <w:rsid w:val="00380364"/>
    <w:rsid w:val="003808FD"/>
    <w:rsid w:val="003B477F"/>
    <w:rsid w:val="003C1E44"/>
    <w:rsid w:val="003E3BEA"/>
    <w:rsid w:val="003E6440"/>
    <w:rsid w:val="003F73B4"/>
    <w:rsid w:val="003F7418"/>
    <w:rsid w:val="00400B2A"/>
    <w:rsid w:val="004110F7"/>
    <w:rsid w:val="0044177B"/>
    <w:rsid w:val="00460C0C"/>
    <w:rsid w:val="00466B06"/>
    <w:rsid w:val="00467610"/>
    <w:rsid w:val="004712EF"/>
    <w:rsid w:val="00484831"/>
    <w:rsid w:val="00492235"/>
    <w:rsid w:val="00492CFC"/>
    <w:rsid w:val="004A1A7A"/>
    <w:rsid w:val="004A21D1"/>
    <w:rsid w:val="004B0675"/>
    <w:rsid w:val="004B42CF"/>
    <w:rsid w:val="004B613A"/>
    <w:rsid w:val="004C20FA"/>
    <w:rsid w:val="004C7E83"/>
    <w:rsid w:val="004D6C5C"/>
    <w:rsid w:val="004D7555"/>
    <w:rsid w:val="004E773C"/>
    <w:rsid w:val="004F2023"/>
    <w:rsid w:val="004F6712"/>
    <w:rsid w:val="00502BAD"/>
    <w:rsid w:val="005162A5"/>
    <w:rsid w:val="005245F3"/>
    <w:rsid w:val="00533398"/>
    <w:rsid w:val="0054504A"/>
    <w:rsid w:val="00550CBE"/>
    <w:rsid w:val="00575B7E"/>
    <w:rsid w:val="0058065B"/>
    <w:rsid w:val="0059007D"/>
    <w:rsid w:val="0059030E"/>
    <w:rsid w:val="00593882"/>
    <w:rsid w:val="00594AFA"/>
    <w:rsid w:val="00596266"/>
    <w:rsid w:val="005A47EE"/>
    <w:rsid w:val="005D7EEB"/>
    <w:rsid w:val="006061AF"/>
    <w:rsid w:val="006133CA"/>
    <w:rsid w:val="00623A25"/>
    <w:rsid w:val="0064107C"/>
    <w:rsid w:val="00650754"/>
    <w:rsid w:val="00655ECF"/>
    <w:rsid w:val="006630A6"/>
    <w:rsid w:val="00664C85"/>
    <w:rsid w:val="00671AFB"/>
    <w:rsid w:val="006737B1"/>
    <w:rsid w:val="006766E7"/>
    <w:rsid w:val="006833A2"/>
    <w:rsid w:val="006870AD"/>
    <w:rsid w:val="00696FEE"/>
    <w:rsid w:val="00697DEF"/>
    <w:rsid w:val="006A3880"/>
    <w:rsid w:val="006B44F9"/>
    <w:rsid w:val="006C7A26"/>
    <w:rsid w:val="006C7E7B"/>
    <w:rsid w:val="006D69A3"/>
    <w:rsid w:val="006E424B"/>
    <w:rsid w:val="006E59AF"/>
    <w:rsid w:val="006F26F0"/>
    <w:rsid w:val="006F4DDC"/>
    <w:rsid w:val="006F5C9E"/>
    <w:rsid w:val="006F6A9D"/>
    <w:rsid w:val="00701AE5"/>
    <w:rsid w:val="00703B1B"/>
    <w:rsid w:val="00706516"/>
    <w:rsid w:val="00707975"/>
    <w:rsid w:val="007447AB"/>
    <w:rsid w:val="0075376C"/>
    <w:rsid w:val="00756111"/>
    <w:rsid w:val="00763697"/>
    <w:rsid w:val="00773E48"/>
    <w:rsid w:val="0077671E"/>
    <w:rsid w:val="00776F49"/>
    <w:rsid w:val="00781A2E"/>
    <w:rsid w:val="00792275"/>
    <w:rsid w:val="00797551"/>
    <w:rsid w:val="007A28C0"/>
    <w:rsid w:val="007A6CF6"/>
    <w:rsid w:val="007B4663"/>
    <w:rsid w:val="007C4246"/>
    <w:rsid w:val="007C44AF"/>
    <w:rsid w:val="007C4B57"/>
    <w:rsid w:val="007F0ABD"/>
    <w:rsid w:val="00802944"/>
    <w:rsid w:val="00804EEA"/>
    <w:rsid w:val="00825AD3"/>
    <w:rsid w:val="0083039C"/>
    <w:rsid w:val="008313E1"/>
    <w:rsid w:val="00841DB0"/>
    <w:rsid w:val="00843B43"/>
    <w:rsid w:val="00850C2D"/>
    <w:rsid w:val="008578E6"/>
    <w:rsid w:val="00861B40"/>
    <w:rsid w:val="00884650"/>
    <w:rsid w:val="00890724"/>
    <w:rsid w:val="0089236A"/>
    <w:rsid w:val="00897E04"/>
    <w:rsid w:val="00897F55"/>
    <w:rsid w:val="008A7C4D"/>
    <w:rsid w:val="008B281E"/>
    <w:rsid w:val="008B617F"/>
    <w:rsid w:val="008B6BF4"/>
    <w:rsid w:val="008C2868"/>
    <w:rsid w:val="008C3F9A"/>
    <w:rsid w:val="008D425B"/>
    <w:rsid w:val="008E1FF1"/>
    <w:rsid w:val="008F51F3"/>
    <w:rsid w:val="00914042"/>
    <w:rsid w:val="00914EB3"/>
    <w:rsid w:val="00921C85"/>
    <w:rsid w:val="00926499"/>
    <w:rsid w:val="00927BDC"/>
    <w:rsid w:val="00936A70"/>
    <w:rsid w:val="009467CA"/>
    <w:rsid w:val="0095676C"/>
    <w:rsid w:val="009626D2"/>
    <w:rsid w:val="009666AB"/>
    <w:rsid w:val="0097141B"/>
    <w:rsid w:val="0097505D"/>
    <w:rsid w:val="0097607E"/>
    <w:rsid w:val="009828B7"/>
    <w:rsid w:val="00990BC4"/>
    <w:rsid w:val="00990E15"/>
    <w:rsid w:val="009A00D9"/>
    <w:rsid w:val="009A2770"/>
    <w:rsid w:val="009C2268"/>
    <w:rsid w:val="009D0628"/>
    <w:rsid w:val="009D60E4"/>
    <w:rsid w:val="009D6E16"/>
    <w:rsid w:val="009D7832"/>
    <w:rsid w:val="009F4689"/>
    <w:rsid w:val="009F4ED8"/>
    <w:rsid w:val="00A162CC"/>
    <w:rsid w:val="00A16CC7"/>
    <w:rsid w:val="00A25C16"/>
    <w:rsid w:val="00A44BA2"/>
    <w:rsid w:val="00A4521A"/>
    <w:rsid w:val="00A6137D"/>
    <w:rsid w:val="00A8061A"/>
    <w:rsid w:val="00AA04AF"/>
    <w:rsid w:val="00AA2D42"/>
    <w:rsid w:val="00AB245D"/>
    <w:rsid w:val="00AC2864"/>
    <w:rsid w:val="00AD2A4F"/>
    <w:rsid w:val="00AD60E4"/>
    <w:rsid w:val="00AE68B3"/>
    <w:rsid w:val="00B25879"/>
    <w:rsid w:val="00B32B5E"/>
    <w:rsid w:val="00B427E1"/>
    <w:rsid w:val="00B47ED3"/>
    <w:rsid w:val="00B5029E"/>
    <w:rsid w:val="00B52929"/>
    <w:rsid w:val="00B606B6"/>
    <w:rsid w:val="00B667C4"/>
    <w:rsid w:val="00B667EF"/>
    <w:rsid w:val="00B75EB2"/>
    <w:rsid w:val="00B77F69"/>
    <w:rsid w:val="00B80D9D"/>
    <w:rsid w:val="00B83FCA"/>
    <w:rsid w:val="00B92877"/>
    <w:rsid w:val="00B93CB9"/>
    <w:rsid w:val="00BA40A1"/>
    <w:rsid w:val="00BB12DF"/>
    <w:rsid w:val="00BC053F"/>
    <w:rsid w:val="00BC1C85"/>
    <w:rsid w:val="00BD37F2"/>
    <w:rsid w:val="00BD7425"/>
    <w:rsid w:val="00C1085D"/>
    <w:rsid w:val="00C1701B"/>
    <w:rsid w:val="00C21C3E"/>
    <w:rsid w:val="00C2720B"/>
    <w:rsid w:val="00C27610"/>
    <w:rsid w:val="00C4039D"/>
    <w:rsid w:val="00C406E8"/>
    <w:rsid w:val="00C462E3"/>
    <w:rsid w:val="00C80614"/>
    <w:rsid w:val="00C841A9"/>
    <w:rsid w:val="00C875BD"/>
    <w:rsid w:val="00C927DB"/>
    <w:rsid w:val="00C94049"/>
    <w:rsid w:val="00C964DA"/>
    <w:rsid w:val="00CA5D4B"/>
    <w:rsid w:val="00CC6295"/>
    <w:rsid w:val="00CD19AD"/>
    <w:rsid w:val="00CD2188"/>
    <w:rsid w:val="00CE2C02"/>
    <w:rsid w:val="00CE3199"/>
    <w:rsid w:val="00CF692C"/>
    <w:rsid w:val="00D0150D"/>
    <w:rsid w:val="00D053B1"/>
    <w:rsid w:val="00D200C8"/>
    <w:rsid w:val="00D22F4E"/>
    <w:rsid w:val="00D30DF8"/>
    <w:rsid w:val="00D428BA"/>
    <w:rsid w:val="00D43C5A"/>
    <w:rsid w:val="00D44A44"/>
    <w:rsid w:val="00D45E29"/>
    <w:rsid w:val="00D5513D"/>
    <w:rsid w:val="00D7035C"/>
    <w:rsid w:val="00D729CB"/>
    <w:rsid w:val="00D832E5"/>
    <w:rsid w:val="00D93157"/>
    <w:rsid w:val="00DA23B9"/>
    <w:rsid w:val="00DC3120"/>
    <w:rsid w:val="00DC6C97"/>
    <w:rsid w:val="00DC7CF0"/>
    <w:rsid w:val="00DD6A9C"/>
    <w:rsid w:val="00DE0576"/>
    <w:rsid w:val="00DE209C"/>
    <w:rsid w:val="00DE6111"/>
    <w:rsid w:val="00DE79F0"/>
    <w:rsid w:val="00DF2877"/>
    <w:rsid w:val="00E03D42"/>
    <w:rsid w:val="00E11B7A"/>
    <w:rsid w:val="00E2582B"/>
    <w:rsid w:val="00E27EFB"/>
    <w:rsid w:val="00E36ADF"/>
    <w:rsid w:val="00E43C6F"/>
    <w:rsid w:val="00E4512B"/>
    <w:rsid w:val="00E54469"/>
    <w:rsid w:val="00E80B8F"/>
    <w:rsid w:val="00E912EA"/>
    <w:rsid w:val="00E978CF"/>
    <w:rsid w:val="00EA5112"/>
    <w:rsid w:val="00EA6699"/>
    <w:rsid w:val="00EB06BE"/>
    <w:rsid w:val="00EB7063"/>
    <w:rsid w:val="00EC1DFF"/>
    <w:rsid w:val="00ED3838"/>
    <w:rsid w:val="00EF1BE6"/>
    <w:rsid w:val="00EF2E24"/>
    <w:rsid w:val="00EF52CD"/>
    <w:rsid w:val="00EF6DF1"/>
    <w:rsid w:val="00F0469B"/>
    <w:rsid w:val="00F07DF1"/>
    <w:rsid w:val="00F12E76"/>
    <w:rsid w:val="00F16F52"/>
    <w:rsid w:val="00F23A18"/>
    <w:rsid w:val="00F2437D"/>
    <w:rsid w:val="00F25EC6"/>
    <w:rsid w:val="00F31440"/>
    <w:rsid w:val="00F320E4"/>
    <w:rsid w:val="00F37E21"/>
    <w:rsid w:val="00F41A2F"/>
    <w:rsid w:val="00F57A74"/>
    <w:rsid w:val="00F57D1D"/>
    <w:rsid w:val="00F75BAD"/>
    <w:rsid w:val="00F75D07"/>
    <w:rsid w:val="00F77887"/>
    <w:rsid w:val="00F845C3"/>
    <w:rsid w:val="00F8518F"/>
    <w:rsid w:val="00FA7B75"/>
    <w:rsid w:val="00FC231B"/>
    <w:rsid w:val="00FE3C9D"/>
    <w:rsid w:val="00FE611C"/>
    <w:rsid w:val="00FF041C"/>
    <w:rsid w:val="00FF3844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D3CF"/>
  <w15:docId w15:val="{DB8CCF35-CFC8-4AE1-91CD-0594C408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7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B1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12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4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EB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075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am\Pulpit\aa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FA848-150C-4C53-BAF1-077962AD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aaa</Template>
  <TotalTime>52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MZGK Boleslawiec</cp:lastModifiedBy>
  <cp:revision>3</cp:revision>
  <cp:lastPrinted>2026-04-15T07:50:00Z</cp:lastPrinted>
  <dcterms:created xsi:type="dcterms:W3CDTF">2024-12-09T08:40:00Z</dcterms:created>
  <dcterms:modified xsi:type="dcterms:W3CDTF">2026-04-15T08:41:00Z</dcterms:modified>
</cp:coreProperties>
</file>